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946"/>
      </w:tblGrid>
      <w:tr w:rsidR="00C96517" w:rsidRPr="00C96517" w14:paraId="78CE0848" w14:textId="77777777">
        <w:trPr>
          <w:trHeight w:hRule="exact" w:val="1400"/>
        </w:trPr>
        <w:tc>
          <w:tcPr>
            <w:tcW w:w="2977" w:type="dxa"/>
          </w:tcPr>
          <w:p w14:paraId="266C5235" w14:textId="77777777" w:rsidR="00C96517" w:rsidRPr="00C96517" w:rsidRDefault="00C96517" w:rsidP="00587CE0">
            <w:pPr>
              <w:pStyle w:val="Kop5"/>
              <w:rPr>
                <w:rFonts w:ascii="Gill Sans MT" w:hAnsi="Gill Sans MT"/>
                <w:i w:val="0"/>
                <w:sz w:val="96"/>
                <w:szCs w:val="96"/>
              </w:rPr>
            </w:pPr>
            <w:r w:rsidRPr="00C96517">
              <w:rPr>
                <w:rFonts w:ascii="Gill Sans MT" w:hAnsi="Gill Sans MT"/>
                <w:i w:val="0"/>
                <w:sz w:val="88"/>
                <w:szCs w:val="88"/>
              </w:rPr>
              <w:t>POVO</w:t>
            </w:r>
            <w:r w:rsidRPr="00C96517">
              <w:rPr>
                <w:rFonts w:ascii="Gill Sans MT" w:hAnsi="Gill Sans MT"/>
                <w:i w:val="0"/>
                <w:sz w:val="96"/>
                <w:szCs w:val="96"/>
              </w:rPr>
              <w:t>O</w:t>
            </w:r>
          </w:p>
        </w:tc>
        <w:tc>
          <w:tcPr>
            <w:tcW w:w="6946" w:type="dxa"/>
          </w:tcPr>
          <w:p w14:paraId="249A8D61" w14:textId="77777777" w:rsidR="00C96517" w:rsidRPr="00C96517" w:rsidRDefault="00C96517" w:rsidP="00587CE0">
            <w:pPr>
              <w:jc w:val="center"/>
              <w:rPr>
                <w:rFonts w:ascii="Gill Sans MT" w:hAnsi="Gill Sans MT"/>
                <w:b/>
              </w:rPr>
            </w:pPr>
          </w:p>
          <w:p w14:paraId="582E78B6" w14:textId="77777777" w:rsidR="00C96517" w:rsidRPr="00C96517" w:rsidRDefault="00C96517" w:rsidP="00587CE0">
            <w:pPr>
              <w:jc w:val="center"/>
              <w:rPr>
                <w:rFonts w:ascii="Gill Sans MT" w:hAnsi="Gill Sans MT"/>
                <w:b/>
                <w:sz w:val="22"/>
              </w:rPr>
            </w:pPr>
          </w:p>
          <w:p w14:paraId="09D9B9FC" w14:textId="77777777" w:rsidR="00C96517" w:rsidRPr="003C2D8B" w:rsidRDefault="00C96517" w:rsidP="00587CE0">
            <w:pPr>
              <w:jc w:val="center"/>
              <w:rPr>
                <w:rFonts w:ascii="Gill Sans MT" w:hAnsi="Gill Sans MT"/>
                <w:b/>
                <w:sz w:val="22"/>
                <w:szCs w:val="22"/>
              </w:rPr>
            </w:pPr>
            <w:r w:rsidRPr="003C2D8B">
              <w:rPr>
                <w:rFonts w:ascii="Gill Sans MT" w:hAnsi="Gill Sans MT"/>
                <w:b/>
                <w:sz w:val="22"/>
                <w:szCs w:val="22"/>
              </w:rPr>
              <w:t>Overlegorgaan Primair Onderwijs en Voortgezet Onderwijs</w:t>
            </w:r>
          </w:p>
          <w:p w14:paraId="00C0A030" w14:textId="11848CDA" w:rsidR="00C96517" w:rsidRPr="003C2D8B" w:rsidRDefault="00C96517" w:rsidP="00587CE0">
            <w:pPr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3C2D8B">
              <w:rPr>
                <w:rFonts w:ascii="Gill Sans MT" w:hAnsi="Gill Sans MT"/>
                <w:sz w:val="18"/>
                <w:szCs w:val="18"/>
              </w:rPr>
              <w:t>(</w:t>
            </w:r>
            <w:proofErr w:type="gramStart"/>
            <w:r w:rsidRPr="003C2D8B">
              <w:rPr>
                <w:rFonts w:ascii="Gill Sans MT" w:hAnsi="Gill Sans MT"/>
                <w:sz w:val="18"/>
                <w:szCs w:val="18"/>
              </w:rPr>
              <w:t>in</w:t>
            </w:r>
            <w:proofErr w:type="gramEnd"/>
            <w:r w:rsidRPr="003C2D8B">
              <w:rPr>
                <w:rFonts w:ascii="Gill Sans MT" w:hAnsi="Gill Sans MT"/>
                <w:sz w:val="18"/>
                <w:szCs w:val="18"/>
              </w:rPr>
              <w:t xml:space="preserve"> de gemeenten: </w:t>
            </w:r>
            <w:r w:rsidR="00BC1BAC">
              <w:rPr>
                <w:rFonts w:ascii="Gill Sans MT" w:hAnsi="Gill Sans MT"/>
                <w:sz w:val="18"/>
                <w:szCs w:val="18"/>
              </w:rPr>
              <w:t>Altena</w:t>
            </w:r>
            <w:r w:rsidRPr="003C2D8B">
              <w:rPr>
                <w:rFonts w:ascii="Gill Sans MT" w:hAnsi="Gill Sans MT"/>
                <w:sz w:val="18"/>
                <w:szCs w:val="18"/>
              </w:rPr>
              <w:t>, Heusden, Loon op Zand en Waalwijk)</w:t>
            </w:r>
          </w:p>
        </w:tc>
      </w:tr>
    </w:tbl>
    <w:p w14:paraId="1320B0DD" w14:textId="77777777" w:rsidR="00C96517" w:rsidRDefault="00C96517" w:rsidP="00C96517"/>
    <w:p w14:paraId="682DD34B" w14:textId="7D6C5FEA" w:rsidR="00587CE0" w:rsidRPr="00587CE0" w:rsidRDefault="00587CE0">
      <w:pPr>
        <w:pStyle w:val="Plattetekst2"/>
        <w:rPr>
          <w:rFonts w:ascii="Gill Sans MT" w:hAnsi="Gill Sans MT"/>
          <w:b/>
          <w:sz w:val="26"/>
          <w:u w:val="single"/>
        </w:rPr>
      </w:pPr>
      <w:r w:rsidRPr="00587CE0">
        <w:rPr>
          <w:rFonts w:ascii="Gill Sans MT" w:hAnsi="Gill Sans MT"/>
          <w:b/>
          <w:sz w:val="26"/>
          <w:u w:val="single"/>
        </w:rPr>
        <w:t>Adviesverklaring inzake overgang basisonderwijs – voortgezet onderwijs</w:t>
      </w:r>
      <w:r w:rsidR="003A0266">
        <w:rPr>
          <w:rFonts w:ascii="Gill Sans MT" w:hAnsi="Gill Sans MT"/>
          <w:b/>
          <w:sz w:val="26"/>
          <w:u w:val="single"/>
        </w:rPr>
        <w:t xml:space="preserve"> </w:t>
      </w:r>
      <w:r w:rsidR="00E66BCE">
        <w:rPr>
          <w:rFonts w:ascii="Gill Sans MT" w:hAnsi="Gill Sans MT"/>
          <w:b/>
          <w:sz w:val="26"/>
          <w:u w:val="single"/>
        </w:rPr>
        <w:t>202</w:t>
      </w:r>
      <w:r w:rsidR="009D73F9">
        <w:rPr>
          <w:rFonts w:ascii="Gill Sans MT" w:hAnsi="Gill Sans MT"/>
          <w:b/>
          <w:sz w:val="26"/>
          <w:u w:val="single"/>
        </w:rPr>
        <w:t>6</w:t>
      </w:r>
    </w:p>
    <w:p w14:paraId="410FC940" w14:textId="77777777" w:rsidR="00FF71F9" w:rsidRDefault="00FF71F9">
      <w:pPr>
        <w:pStyle w:val="Plattetekst2"/>
        <w:jc w:val="left"/>
        <w:rPr>
          <w:rFonts w:ascii="Gill Sans MT" w:hAnsi="Gill Sans MT"/>
          <w:sz w:val="24"/>
        </w:rPr>
      </w:pPr>
    </w:p>
    <w:p w14:paraId="15A87066" w14:textId="77777777" w:rsidR="00FF71F9" w:rsidRDefault="00FF71F9">
      <w:pPr>
        <w:pStyle w:val="Plattetekst2"/>
        <w:jc w:val="left"/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De </w:t>
      </w:r>
      <w:proofErr w:type="gramStart"/>
      <w:r>
        <w:rPr>
          <w:rFonts w:ascii="Gill Sans MT" w:hAnsi="Gill Sans MT"/>
          <w:sz w:val="24"/>
        </w:rPr>
        <w:t>directeur  van</w:t>
      </w:r>
      <w:proofErr w:type="gramEnd"/>
      <w:r>
        <w:rPr>
          <w:rFonts w:ascii="Gill Sans MT" w:hAnsi="Gill Sans MT"/>
          <w:sz w:val="24"/>
        </w:rPr>
        <w:t xml:space="preserve">:  </w:t>
      </w:r>
    </w:p>
    <w:p w14:paraId="79ECABDA" w14:textId="77777777" w:rsidR="00FF71F9" w:rsidRDefault="00FF71F9">
      <w:pPr>
        <w:pStyle w:val="Plattetekst2"/>
        <w:jc w:val="left"/>
        <w:rPr>
          <w:rFonts w:ascii="Gill Sans MT" w:hAnsi="Gill Sans MT"/>
          <w:sz w:val="16"/>
          <w:szCs w:val="16"/>
        </w:rPr>
      </w:pPr>
      <w:r>
        <w:rPr>
          <w:rFonts w:ascii="Gill Sans MT" w:hAnsi="Gill Sans MT"/>
          <w:sz w:val="16"/>
          <w:szCs w:val="16"/>
        </w:rPr>
        <w:t>(</w:t>
      </w:r>
      <w:proofErr w:type="gramStart"/>
      <w:r>
        <w:rPr>
          <w:rFonts w:ascii="Gill Sans MT" w:hAnsi="Gill Sans MT"/>
          <w:sz w:val="16"/>
          <w:szCs w:val="16"/>
        </w:rPr>
        <w:t>ruimte</w:t>
      </w:r>
      <w:proofErr w:type="gramEnd"/>
      <w:r>
        <w:rPr>
          <w:rFonts w:ascii="Gill Sans MT" w:hAnsi="Gill Sans MT"/>
          <w:sz w:val="16"/>
          <w:szCs w:val="16"/>
        </w:rPr>
        <w:t xml:space="preserve"> voor schoolstempel)</w:t>
      </w:r>
    </w:p>
    <w:p w14:paraId="0789D03F" w14:textId="77777777" w:rsidR="00FF71F9" w:rsidRDefault="00FF71F9">
      <w:pPr>
        <w:pStyle w:val="Plattetekst2"/>
        <w:jc w:val="left"/>
        <w:rPr>
          <w:rFonts w:ascii="Gill Sans MT" w:hAnsi="Gill Sans MT"/>
          <w:sz w:val="16"/>
          <w:szCs w:val="16"/>
        </w:rPr>
      </w:pPr>
    </w:p>
    <w:p w14:paraId="4D06B2B7" w14:textId="77777777" w:rsidR="00FF71F9" w:rsidRDefault="00FF71F9">
      <w:pPr>
        <w:pStyle w:val="Plattetekst2"/>
        <w:jc w:val="left"/>
        <w:rPr>
          <w:rFonts w:ascii="Gill Sans MT" w:hAnsi="Gill Sans MT"/>
          <w:sz w:val="16"/>
          <w:szCs w:val="16"/>
        </w:rPr>
      </w:pPr>
    </w:p>
    <w:p w14:paraId="1502E84E" w14:textId="77777777" w:rsidR="00FF71F9" w:rsidRDefault="00FF71F9">
      <w:pPr>
        <w:pStyle w:val="Plattetekst2"/>
        <w:jc w:val="left"/>
        <w:rPr>
          <w:rFonts w:ascii="Gill Sans MT" w:hAnsi="Gill Sans MT"/>
          <w:sz w:val="16"/>
          <w:szCs w:val="16"/>
        </w:rPr>
      </w:pPr>
    </w:p>
    <w:p w14:paraId="2B96B94D" w14:textId="77777777" w:rsidR="00FF71F9" w:rsidRDefault="00FF71F9">
      <w:pPr>
        <w:pStyle w:val="Plattetekst2"/>
        <w:jc w:val="left"/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                                                                               </w:t>
      </w:r>
    </w:p>
    <w:p w14:paraId="504F84F4" w14:textId="77777777" w:rsidR="00FF71F9" w:rsidRDefault="00FF71F9">
      <w:pPr>
        <w:pStyle w:val="Plattetekst2"/>
        <w:jc w:val="left"/>
        <w:rPr>
          <w:rFonts w:ascii="Gill Sans MT" w:hAnsi="Gill Sans MT"/>
          <w:sz w:val="24"/>
        </w:rPr>
      </w:pPr>
    </w:p>
    <w:p w14:paraId="15AC7782" w14:textId="77777777" w:rsidR="00587CE0" w:rsidRPr="00C96517" w:rsidRDefault="00587CE0">
      <w:pPr>
        <w:pStyle w:val="Plattetekst2"/>
        <w:jc w:val="left"/>
        <w:rPr>
          <w:rFonts w:ascii="Gill Sans MT" w:hAnsi="Gill Sans MT"/>
          <w:sz w:val="24"/>
        </w:rPr>
      </w:pPr>
      <w:r w:rsidRPr="00C96517">
        <w:rPr>
          <w:rFonts w:ascii="Gill Sans MT" w:hAnsi="Gill Sans MT"/>
          <w:sz w:val="24"/>
        </w:rPr>
        <w:t xml:space="preserve"> </w:t>
      </w:r>
      <w:proofErr w:type="gramStart"/>
      <w:r w:rsidRPr="00C96517">
        <w:rPr>
          <w:rFonts w:ascii="Gill Sans MT" w:hAnsi="Gill Sans MT"/>
          <w:sz w:val="24"/>
        </w:rPr>
        <w:t>verklaart</w:t>
      </w:r>
      <w:proofErr w:type="gramEnd"/>
      <w:r w:rsidRPr="00C96517">
        <w:rPr>
          <w:rFonts w:ascii="Gill Sans MT" w:hAnsi="Gill Sans MT"/>
          <w:sz w:val="24"/>
        </w:rPr>
        <w:t xml:space="preserve"> dat t.b.v. </w:t>
      </w:r>
    </w:p>
    <w:p w14:paraId="14717B2A" w14:textId="77777777" w:rsidR="00587CE0" w:rsidRPr="00C96517" w:rsidRDefault="00587CE0">
      <w:pPr>
        <w:pStyle w:val="Plattetekst2"/>
        <w:jc w:val="left"/>
        <w:rPr>
          <w:rFonts w:ascii="Gill Sans MT" w:hAnsi="Gill Sans MT"/>
          <w:sz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6"/>
        <w:gridCol w:w="7006"/>
      </w:tblGrid>
      <w:tr w:rsidR="00587CE0" w:rsidRPr="00C96517" w14:paraId="66C9EB5C" w14:textId="77777777">
        <w:tc>
          <w:tcPr>
            <w:tcW w:w="2062" w:type="dxa"/>
          </w:tcPr>
          <w:p w14:paraId="608EB1EE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proofErr w:type="gramStart"/>
            <w:r w:rsidRPr="00C96517">
              <w:rPr>
                <w:rFonts w:ascii="Gill Sans MT" w:hAnsi="Gill Sans MT"/>
                <w:sz w:val="26"/>
              </w:rPr>
              <w:t>naam</w:t>
            </w:r>
            <w:proofErr w:type="gramEnd"/>
            <w:r w:rsidRPr="00C96517">
              <w:rPr>
                <w:rFonts w:ascii="Gill Sans MT" w:hAnsi="Gill Sans MT"/>
                <w:sz w:val="26"/>
              </w:rPr>
              <w:t xml:space="preserve"> leerling</w:t>
            </w:r>
          </w:p>
        </w:tc>
        <w:tc>
          <w:tcPr>
            <w:tcW w:w="7150" w:type="dxa"/>
          </w:tcPr>
          <w:p w14:paraId="5D4CCFBA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:</w:t>
            </w:r>
          </w:p>
        </w:tc>
      </w:tr>
      <w:tr w:rsidR="00587CE0" w:rsidRPr="00C96517" w14:paraId="312F7EE3" w14:textId="77777777">
        <w:tc>
          <w:tcPr>
            <w:tcW w:w="2062" w:type="dxa"/>
          </w:tcPr>
          <w:p w14:paraId="6B570BA0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proofErr w:type="gramStart"/>
            <w:r w:rsidRPr="00C96517">
              <w:rPr>
                <w:rFonts w:ascii="Gill Sans MT" w:hAnsi="Gill Sans MT"/>
                <w:sz w:val="26"/>
              </w:rPr>
              <w:t>adres</w:t>
            </w:r>
            <w:proofErr w:type="gramEnd"/>
          </w:p>
        </w:tc>
        <w:tc>
          <w:tcPr>
            <w:tcW w:w="7150" w:type="dxa"/>
          </w:tcPr>
          <w:p w14:paraId="0565E5DA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:</w:t>
            </w:r>
          </w:p>
        </w:tc>
      </w:tr>
      <w:tr w:rsidR="00587CE0" w:rsidRPr="00C96517" w14:paraId="0C573C8B" w14:textId="77777777">
        <w:tc>
          <w:tcPr>
            <w:tcW w:w="2062" w:type="dxa"/>
          </w:tcPr>
          <w:p w14:paraId="0623A821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proofErr w:type="gramStart"/>
            <w:r w:rsidRPr="00C96517">
              <w:rPr>
                <w:rFonts w:ascii="Gill Sans MT" w:hAnsi="Gill Sans MT"/>
                <w:sz w:val="26"/>
              </w:rPr>
              <w:t>woonplaats</w:t>
            </w:r>
            <w:proofErr w:type="gramEnd"/>
          </w:p>
        </w:tc>
        <w:tc>
          <w:tcPr>
            <w:tcW w:w="7150" w:type="dxa"/>
          </w:tcPr>
          <w:p w14:paraId="20F5AF6A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:</w:t>
            </w:r>
          </w:p>
        </w:tc>
      </w:tr>
      <w:tr w:rsidR="00587CE0" w:rsidRPr="00C96517" w14:paraId="2067AD72" w14:textId="77777777">
        <w:tc>
          <w:tcPr>
            <w:tcW w:w="2062" w:type="dxa"/>
          </w:tcPr>
          <w:p w14:paraId="09BA5B78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proofErr w:type="gramStart"/>
            <w:r w:rsidRPr="00C96517">
              <w:rPr>
                <w:rFonts w:ascii="Gill Sans MT" w:hAnsi="Gill Sans MT"/>
                <w:sz w:val="26"/>
              </w:rPr>
              <w:t>geboortedatum</w:t>
            </w:r>
            <w:proofErr w:type="gramEnd"/>
          </w:p>
        </w:tc>
        <w:tc>
          <w:tcPr>
            <w:tcW w:w="7150" w:type="dxa"/>
          </w:tcPr>
          <w:p w14:paraId="4D53BC32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:</w:t>
            </w:r>
          </w:p>
        </w:tc>
      </w:tr>
    </w:tbl>
    <w:p w14:paraId="4475BBBD" w14:textId="77777777" w:rsidR="00587CE0" w:rsidRPr="00C96517" w:rsidRDefault="00587CE0">
      <w:pPr>
        <w:pStyle w:val="Plattetekst2"/>
        <w:jc w:val="left"/>
        <w:rPr>
          <w:rFonts w:ascii="Gill Sans MT" w:hAnsi="Gill Sans MT"/>
          <w:sz w:val="26"/>
        </w:rPr>
      </w:pPr>
    </w:p>
    <w:p w14:paraId="73B02CE1" w14:textId="77777777" w:rsidR="00587CE0" w:rsidRPr="00C96517" w:rsidRDefault="00587CE0">
      <w:pPr>
        <w:rPr>
          <w:rFonts w:ascii="Gill Sans MT" w:hAnsi="Gill Sans MT"/>
          <w:sz w:val="22"/>
        </w:rPr>
      </w:pPr>
    </w:p>
    <w:tbl>
      <w:tblPr>
        <w:tblpPr w:leftFromText="141" w:rightFromText="141" w:vertAnchor="text" w:horzAnchor="margin" w:tblpXSpec="right" w:tblpY="83"/>
        <w:tblW w:w="2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</w:tblGrid>
      <w:tr w:rsidR="00AE76DD" w:rsidRPr="00C96517" w14:paraId="5E2419F5" w14:textId="77777777" w:rsidTr="00AE76DD">
        <w:trPr>
          <w:trHeight w:val="606"/>
        </w:trPr>
        <w:tc>
          <w:tcPr>
            <w:tcW w:w="2835" w:type="dxa"/>
          </w:tcPr>
          <w:p w14:paraId="7145CE88" w14:textId="77777777" w:rsidR="00AE76DD" w:rsidRPr="00C96517" w:rsidRDefault="00AE76DD" w:rsidP="00AE76DD">
            <w:pPr>
              <w:jc w:val="right"/>
              <w:rPr>
                <w:rFonts w:ascii="Gill Sans MT" w:hAnsi="Gill Sans MT"/>
                <w:sz w:val="24"/>
              </w:rPr>
            </w:pPr>
          </w:p>
          <w:p w14:paraId="1E113656" w14:textId="77777777" w:rsidR="00AE76DD" w:rsidRDefault="00AE76DD" w:rsidP="00AE76DD">
            <w:pPr>
              <w:jc w:val="right"/>
              <w:rPr>
                <w:rFonts w:ascii="Gill Sans MT" w:hAnsi="Gill Sans MT"/>
                <w:sz w:val="24"/>
              </w:rPr>
            </w:pPr>
          </w:p>
          <w:p w14:paraId="155E4FB2" w14:textId="77777777" w:rsidR="00AE76DD" w:rsidRPr="00C96517" w:rsidRDefault="00AE76DD" w:rsidP="00AE76DD">
            <w:pPr>
              <w:jc w:val="right"/>
              <w:rPr>
                <w:rFonts w:ascii="Gill Sans MT" w:hAnsi="Gill Sans MT"/>
                <w:sz w:val="24"/>
              </w:rPr>
            </w:pPr>
          </w:p>
        </w:tc>
      </w:tr>
    </w:tbl>
    <w:p w14:paraId="48B6B12B" w14:textId="69A8F447" w:rsidR="00587CE0" w:rsidRPr="00C96517" w:rsidRDefault="00AE76DD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>H</w:t>
      </w:r>
      <w:r w:rsidR="00587CE0" w:rsidRPr="00C96517">
        <w:rPr>
          <w:rFonts w:ascii="Gill Sans MT" w:hAnsi="Gill Sans MT"/>
          <w:sz w:val="24"/>
        </w:rPr>
        <w:t>et volgende advies m.b.t. de vervolgopleiding is uitgebracht:</w:t>
      </w:r>
    </w:p>
    <w:p w14:paraId="6FED8A51" w14:textId="77777777" w:rsidR="00587CE0" w:rsidRDefault="00587CE0">
      <w:pPr>
        <w:rPr>
          <w:rFonts w:ascii="Gill Sans MT" w:hAnsi="Gill Sans MT"/>
          <w:sz w:val="24"/>
        </w:rPr>
      </w:pPr>
    </w:p>
    <w:p w14:paraId="5E5D37D0" w14:textId="77777777" w:rsidR="00987C10" w:rsidRDefault="00987C10">
      <w:pPr>
        <w:rPr>
          <w:rFonts w:ascii="Gill Sans MT" w:hAnsi="Gill Sans MT"/>
          <w:sz w:val="24"/>
        </w:rPr>
      </w:pPr>
    </w:p>
    <w:p w14:paraId="44E60676" w14:textId="77777777" w:rsidR="00AE76DD" w:rsidRDefault="00AE76DD">
      <w:pPr>
        <w:rPr>
          <w:rFonts w:ascii="Gill Sans MT" w:hAnsi="Gill Sans MT"/>
          <w:sz w:val="24"/>
        </w:rPr>
      </w:pPr>
    </w:p>
    <w:p w14:paraId="112CCC31" w14:textId="77777777" w:rsidR="00AE76DD" w:rsidRDefault="00AE76DD">
      <w:pPr>
        <w:rPr>
          <w:rFonts w:ascii="Gill Sans MT" w:hAnsi="Gill Sans MT"/>
          <w:sz w:val="24"/>
        </w:rPr>
      </w:pPr>
    </w:p>
    <w:tbl>
      <w:tblPr>
        <w:tblpPr w:leftFromText="141" w:rightFromText="141" w:vertAnchor="text" w:horzAnchor="margin" w:tblpXSpec="right" w:tblpY="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1418"/>
      </w:tblGrid>
      <w:tr w:rsidR="00AE76DD" w:rsidRPr="00C96517" w14:paraId="681C39BE" w14:textId="77777777" w:rsidTr="00AE76DD">
        <w:trPr>
          <w:trHeight w:val="304"/>
        </w:trPr>
        <w:tc>
          <w:tcPr>
            <w:tcW w:w="1417" w:type="dxa"/>
          </w:tcPr>
          <w:p w14:paraId="5A9DA2D0" w14:textId="77777777" w:rsidR="00AE76DD" w:rsidRPr="005A6034" w:rsidRDefault="00AE76DD" w:rsidP="00AE76DD">
            <w:pPr>
              <w:jc w:val="center"/>
            </w:pPr>
            <w:proofErr w:type="gramStart"/>
            <w:r>
              <w:rPr>
                <w:rFonts w:ascii="Gill Sans MT" w:hAnsi="Gill Sans MT"/>
              </w:rPr>
              <w:t>ja</w:t>
            </w:r>
            <w:proofErr w:type="gramEnd"/>
          </w:p>
        </w:tc>
        <w:tc>
          <w:tcPr>
            <w:tcW w:w="1418" w:type="dxa"/>
          </w:tcPr>
          <w:p w14:paraId="6C7BE565" w14:textId="77777777" w:rsidR="00AE76DD" w:rsidRPr="00C96517" w:rsidRDefault="00AE76DD" w:rsidP="00AE76DD">
            <w:pPr>
              <w:pStyle w:val="Kop2"/>
              <w:jc w:val="center"/>
              <w:rPr>
                <w:rFonts w:ascii="Gill Sans MT" w:hAnsi="Gill Sans MT"/>
              </w:rPr>
            </w:pPr>
            <w:proofErr w:type="gramStart"/>
            <w:r>
              <w:rPr>
                <w:rFonts w:ascii="Gill Sans MT" w:hAnsi="Gill Sans MT"/>
              </w:rPr>
              <w:t>nee</w:t>
            </w:r>
            <w:proofErr w:type="gramEnd"/>
          </w:p>
        </w:tc>
      </w:tr>
    </w:tbl>
    <w:p w14:paraId="71DB7209" w14:textId="2A04B1FC" w:rsidR="009C5BF9" w:rsidRDefault="009C5BF9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Is dit advies </w:t>
      </w:r>
      <w:proofErr w:type="gramStart"/>
      <w:r>
        <w:rPr>
          <w:rFonts w:ascii="Gill Sans MT" w:hAnsi="Gill Sans MT"/>
          <w:sz w:val="24"/>
        </w:rPr>
        <w:t>conform</w:t>
      </w:r>
      <w:proofErr w:type="gramEnd"/>
      <w:r>
        <w:rPr>
          <w:rFonts w:ascii="Gill Sans MT" w:hAnsi="Gill Sans MT"/>
          <w:sz w:val="24"/>
        </w:rPr>
        <w:t xml:space="preserve"> de wens van de ouders?                        </w:t>
      </w:r>
      <w:r>
        <w:rPr>
          <w:rFonts w:ascii="Gill Sans MT" w:hAnsi="Gill Sans MT"/>
          <w:sz w:val="24"/>
        </w:rPr>
        <w:tab/>
        <w:t xml:space="preserve">      </w:t>
      </w:r>
    </w:p>
    <w:p w14:paraId="0AB2A787" w14:textId="77777777" w:rsidR="00587CE0" w:rsidRPr="00C96517" w:rsidRDefault="00587CE0">
      <w:pPr>
        <w:pStyle w:val="Kop2"/>
        <w:rPr>
          <w:rFonts w:ascii="Gill Sans MT" w:hAnsi="Gill Sans MT"/>
        </w:rPr>
      </w:pPr>
    </w:p>
    <w:tbl>
      <w:tblPr>
        <w:tblpPr w:leftFromText="141" w:rightFromText="141" w:vertAnchor="text" w:horzAnchor="page" w:tblpX="7681" w:tblpY="40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17"/>
      </w:tblGrid>
      <w:tr w:rsidR="00AE76DD" w:rsidRPr="002B224A" w14:paraId="5A93E43C" w14:textId="77777777" w:rsidTr="00AE76DD">
        <w:tc>
          <w:tcPr>
            <w:tcW w:w="1417" w:type="dxa"/>
          </w:tcPr>
          <w:p w14:paraId="055CE8DE" w14:textId="77777777" w:rsidR="00AE76DD" w:rsidRPr="002B224A" w:rsidRDefault="00AE76DD" w:rsidP="00AE76DD">
            <w:pPr>
              <w:rPr>
                <w:rFonts w:ascii="Gill Sans MT" w:hAnsi="Gill Sans MT"/>
                <w:sz w:val="24"/>
              </w:rPr>
            </w:pPr>
          </w:p>
          <w:p w14:paraId="585E4571" w14:textId="77777777" w:rsidR="00AE76DD" w:rsidRPr="002B224A" w:rsidRDefault="00AE76DD" w:rsidP="00AE76DD">
            <w:pPr>
              <w:rPr>
                <w:rFonts w:ascii="Gill Sans MT" w:hAnsi="Gill Sans MT"/>
                <w:sz w:val="24"/>
              </w:rPr>
            </w:pPr>
          </w:p>
          <w:p w14:paraId="339AF41E" w14:textId="77777777" w:rsidR="00AE76DD" w:rsidRPr="002B224A" w:rsidRDefault="00AE76DD" w:rsidP="00AE76DD">
            <w:pPr>
              <w:rPr>
                <w:rFonts w:ascii="Gill Sans MT" w:hAnsi="Gill Sans MT"/>
                <w:sz w:val="24"/>
              </w:rPr>
            </w:pPr>
          </w:p>
        </w:tc>
      </w:tr>
    </w:tbl>
    <w:p w14:paraId="3127F9AB" w14:textId="77777777" w:rsidR="00AE76DD" w:rsidRDefault="00AE76DD">
      <w:pPr>
        <w:rPr>
          <w:rFonts w:ascii="Gill Sans MT" w:hAnsi="Gill Sans MT"/>
          <w:sz w:val="24"/>
        </w:rPr>
      </w:pPr>
    </w:p>
    <w:p w14:paraId="355A72F5" w14:textId="7EA23DC0" w:rsidR="005A6034" w:rsidRDefault="005A6034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Aantal exemplaren dat van dit formulier is verstrekt: </w:t>
      </w:r>
    </w:p>
    <w:p w14:paraId="69F8F7B2" w14:textId="77777777" w:rsidR="002E5285" w:rsidRDefault="002E5285">
      <w:pPr>
        <w:rPr>
          <w:rFonts w:ascii="Gill Sans MT" w:hAnsi="Gill Sans MT"/>
        </w:rPr>
      </w:pPr>
    </w:p>
    <w:p w14:paraId="02776BB6" w14:textId="4F67CA42" w:rsidR="00D30B44" w:rsidRPr="00D30B44" w:rsidRDefault="00D30B44">
      <w:pPr>
        <w:rPr>
          <w:rFonts w:ascii="Gill Sans MT" w:hAnsi="Gill Sans MT"/>
          <w:sz w:val="24"/>
        </w:rPr>
      </w:pPr>
      <w:r w:rsidRPr="00D30B44">
        <w:rPr>
          <w:rFonts w:ascii="Gill Sans MT" w:hAnsi="Gill Sans MT"/>
          <w:sz w:val="24"/>
        </w:rPr>
        <w:t>Uw kind kan zich maar voor één school aanmelden.</w:t>
      </w:r>
      <w:r w:rsidRPr="00D30B44">
        <w:rPr>
          <w:rFonts w:ascii="Gill Sans MT" w:hAnsi="Gill Sans MT"/>
          <w:sz w:val="24"/>
        </w:rPr>
        <w:br/>
      </w:r>
    </w:p>
    <w:p w14:paraId="6C945DD6" w14:textId="77777777" w:rsidR="00D30B44" w:rsidRPr="00D30B44" w:rsidRDefault="00D30B44">
      <w:pPr>
        <w:rPr>
          <w:rFonts w:ascii="Gill Sans MT" w:hAnsi="Gill Sans MT"/>
          <w:sz w:val="24"/>
        </w:rPr>
      </w:pPr>
      <w:r w:rsidRPr="00D30B44">
        <w:rPr>
          <w:rFonts w:ascii="Gill Sans MT" w:hAnsi="Gill Sans MT"/>
          <w:sz w:val="24"/>
        </w:rPr>
        <w:t>Overleg voor uitzondering met de directeur van de</w:t>
      </w:r>
    </w:p>
    <w:p w14:paraId="4185B94E" w14:textId="12E0BBA1" w:rsidR="00B008E5" w:rsidRPr="00D30B44" w:rsidRDefault="00D30B44">
      <w:pPr>
        <w:rPr>
          <w:rFonts w:ascii="Gill Sans MT" w:hAnsi="Gill Sans MT"/>
          <w:sz w:val="24"/>
        </w:rPr>
      </w:pPr>
      <w:proofErr w:type="gramStart"/>
      <w:r w:rsidRPr="00D30B44">
        <w:rPr>
          <w:rFonts w:ascii="Gill Sans MT" w:hAnsi="Gill Sans MT"/>
          <w:sz w:val="24"/>
        </w:rPr>
        <w:t>basisschool</w:t>
      </w:r>
      <w:proofErr w:type="gramEnd"/>
      <w:r w:rsidRPr="00D30B44">
        <w:rPr>
          <w:rFonts w:ascii="Gill Sans MT" w:hAnsi="Gill Sans MT"/>
          <w:sz w:val="24"/>
        </w:rPr>
        <w:t>.</w:t>
      </w:r>
    </w:p>
    <w:p w14:paraId="4222AB8B" w14:textId="77777777" w:rsidR="00B008E5" w:rsidRDefault="00B008E5">
      <w:pPr>
        <w:rPr>
          <w:rFonts w:ascii="Gill Sans MT" w:hAnsi="Gill Sans MT"/>
          <w:sz w:val="24"/>
        </w:rPr>
      </w:pPr>
    </w:p>
    <w:p w14:paraId="38E4E093" w14:textId="77777777" w:rsidR="00AE76DD" w:rsidRDefault="00AE76DD">
      <w:pPr>
        <w:rPr>
          <w:rFonts w:ascii="Gill Sans MT" w:hAnsi="Gill Sans MT"/>
          <w:sz w:val="24"/>
        </w:rPr>
      </w:pPr>
    </w:p>
    <w:p w14:paraId="471BD4E7" w14:textId="2A4440BB" w:rsidR="00B008E5" w:rsidRDefault="00A637EA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Zowel een enkelvoudig als een dubbel advies is mogelijk. Bij twijfel is een dubbel advies voor de hand liggend. </w:t>
      </w:r>
    </w:p>
    <w:p w14:paraId="11C380DB" w14:textId="77777777" w:rsidR="00B008E5" w:rsidRDefault="00B008E5">
      <w:pPr>
        <w:rPr>
          <w:rFonts w:ascii="Gill Sans MT" w:hAnsi="Gill Sans MT"/>
          <w:sz w:val="24"/>
        </w:rPr>
      </w:pPr>
    </w:p>
    <w:p w14:paraId="14330A5B" w14:textId="77777777" w:rsidR="00587CE0" w:rsidRDefault="00FF71F9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Plaats: </w:t>
      </w:r>
    </w:p>
    <w:p w14:paraId="052112C3" w14:textId="77777777" w:rsidR="00FF71F9" w:rsidRDefault="00FF71F9">
      <w:pPr>
        <w:rPr>
          <w:rFonts w:ascii="Gill Sans MT" w:hAnsi="Gill Sans MT"/>
          <w:sz w:val="24"/>
        </w:rPr>
      </w:pPr>
    </w:p>
    <w:p w14:paraId="60D9842D" w14:textId="77777777" w:rsidR="00FF71F9" w:rsidRPr="00C96517" w:rsidRDefault="00FF71F9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Datum: </w:t>
      </w:r>
    </w:p>
    <w:p w14:paraId="13B09B2D" w14:textId="77777777" w:rsidR="00587CE0" w:rsidRDefault="00587CE0">
      <w:pPr>
        <w:rPr>
          <w:rFonts w:ascii="Gill Sans MT" w:hAnsi="Gill Sans MT"/>
          <w:sz w:val="24"/>
        </w:rPr>
      </w:pPr>
    </w:p>
    <w:p w14:paraId="793DC53E" w14:textId="77777777" w:rsidR="00587CE0" w:rsidRPr="00C96517" w:rsidRDefault="00FF71F9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>Handtekening directeur:</w:t>
      </w:r>
    </w:p>
    <w:sectPr w:rsidR="00587CE0" w:rsidRPr="00C96517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6517"/>
    <w:rsid w:val="0002292B"/>
    <w:rsid w:val="00136522"/>
    <w:rsid w:val="00160D45"/>
    <w:rsid w:val="00181DB2"/>
    <w:rsid w:val="001830A9"/>
    <w:rsid w:val="002B224A"/>
    <w:rsid w:val="002E5285"/>
    <w:rsid w:val="002E60F3"/>
    <w:rsid w:val="00330AC7"/>
    <w:rsid w:val="003A0266"/>
    <w:rsid w:val="003C2D8B"/>
    <w:rsid w:val="004045DA"/>
    <w:rsid w:val="0044589E"/>
    <w:rsid w:val="0050310E"/>
    <w:rsid w:val="00510CF5"/>
    <w:rsid w:val="00585A03"/>
    <w:rsid w:val="00587CE0"/>
    <w:rsid w:val="005A6034"/>
    <w:rsid w:val="00792293"/>
    <w:rsid w:val="007A2BB6"/>
    <w:rsid w:val="00866C27"/>
    <w:rsid w:val="00884E4E"/>
    <w:rsid w:val="008A1488"/>
    <w:rsid w:val="00987C10"/>
    <w:rsid w:val="009C1B4B"/>
    <w:rsid w:val="009C5BF9"/>
    <w:rsid w:val="009D73F9"/>
    <w:rsid w:val="00A637EA"/>
    <w:rsid w:val="00A70CCA"/>
    <w:rsid w:val="00AE76DD"/>
    <w:rsid w:val="00AF2E95"/>
    <w:rsid w:val="00B008E5"/>
    <w:rsid w:val="00BC1BAC"/>
    <w:rsid w:val="00C077ED"/>
    <w:rsid w:val="00C96517"/>
    <w:rsid w:val="00CF7A13"/>
    <w:rsid w:val="00D02C2F"/>
    <w:rsid w:val="00D30B44"/>
    <w:rsid w:val="00D63BEB"/>
    <w:rsid w:val="00DE3F4C"/>
    <w:rsid w:val="00E34DAD"/>
    <w:rsid w:val="00E66BCE"/>
    <w:rsid w:val="00EB4B11"/>
    <w:rsid w:val="00F528A4"/>
    <w:rsid w:val="00FD0327"/>
    <w:rsid w:val="00FF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864F10"/>
  <w15:chartTrackingRefBased/>
  <w15:docId w15:val="{9A8F60EF-AD4C-4103-9467-3951C9706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qFormat/>
    <w:pPr>
      <w:keepNext/>
      <w:jc w:val="center"/>
      <w:outlineLvl w:val="0"/>
    </w:pPr>
    <w:rPr>
      <w:rFonts w:ascii="Comic Sans MS" w:hAnsi="Comic Sans MS"/>
      <w:bCs/>
      <w:sz w:val="24"/>
    </w:rPr>
  </w:style>
  <w:style w:type="paragraph" w:styleId="Kop2">
    <w:name w:val="heading 2"/>
    <w:basedOn w:val="Standaard"/>
    <w:next w:val="Standaard"/>
    <w:qFormat/>
    <w:pPr>
      <w:keepNext/>
      <w:outlineLvl w:val="1"/>
    </w:pPr>
    <w:rPr>
      <w:rFonts w:ascii="Comic Sans MS" w:hAnsi="Comic Sans MS"/>
      <w:sz w:val="24"/>
    </w:rPr>
  </w:style>
  <w:style w:type="paragraph" w:styleId="Kop5">
    <w:name w:val="heading 5"/>
    <w:basedOn w:val="Standaard"/>
    <w:next w:val="Standaard"/>
    <w:qFormat/>
    <w:rsid w:val="00C96517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pPr>
      <w:jc w:val="center"/>
    </w:pPr>
    <w:rPr>
      <w:rFonts w:ascii="Comic Sans MS" w:hAnsi="Comic Sans MS"/>
      <w:b/>
      <w:sz w:val="24"/>
    </w:rPr>
  </w:style>
  <w:style w:type="paragraph" w:styleId="Plattetekst2">
    <w:name w:val="Body Text 2"/>
    <w:basedOn w:val="Standaard"/>
    <w:pPr>
      <w:jc w:val="center"/>
    </w:pPr>
    <w:rPr>
      <w:rFonts w:ascii="Comic Sans MS" w:hAnsi="Comic Sans MS"/>
      <w:sz w:val="28"/>
    </w:rPr>
  </w:style>
  <w:style w:type="table" w:styleId="Tabelraster">
    <w:name w:val="Table Grid"/>
    <w:basedOn w:val="Standaardtabel"/>
    <w:rsid w:val="00FF7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tekst">
    <w:name w:val="Balloon Text"/>
    <w:basedOn w:val="Standaard"/>
    <w:semiHidden/>
    <w:rsid w:val="00587C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Mijn%20documenten\Teresia\Algemeen\Sjablonen\standaardformulieren%20t\aaamemo.dot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68B198BC32754A8E7B73C7F47E10BE" ma:contentTypeVersion="10" ma:contentTypeDescription="Een nieuw document maken." ma:contentTypeScope="" ma:versionID="d3ceaa0013428d7c46914a206d738d57">
  <xsd:schema xmlns:xsd="http://www.w3.org/2001/XMLSchema" xmlns:xs="http://www.w3.org/2001/XMLSchema" xmlns:p="http://schemas.microsoft.com/office/2006/metadata/properties" xmlns:ns2="981bba30-3272-4306-8558-3e4a2c1822a4" xmlns:ns3="21eb8a1b-0838-4bbd-9a69-104b6bb2761c" targetNamespace="http://schemas.microsoft.com/office/2006/metadata/properties" ma:root="true" ma:fieldsID="3abf9a52fbf8ed9038f4175af03a9ef7" ns2:_="" ns3:_="">
    <xsd:import namespace="981bba30-3272-4306-8558-3e4a2c1822a4"/>
    <xsd:import namespace="21eb8a1b-0838-4bbd-9a69-104b6bb276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BillingMetadata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1bba30-3272-4306-8558-3e4a2c1822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BillingMetadata" ma:index="1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9e6d2d9f-4a19-4841-b45e-7f1ea924db8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eb8a1b-0838-4bbd-9a69-104b6bb276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1d02b40-2c8b-4ae3-b9a7-fb8406d58622}" ma:internalName="TaxCatchAll" ma:showField="CatchAllData" ma:web="21eb8a1b-0838-4bbd-9a69-104b6bb276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1bba30-3272-4306-8558-3e4a2c1822a4">
      <Terms xmlns="http://schemas.microsoft.com/office/infopath/2007/PartnerControls"/>
    </lcf76f155ced4ddcb4097134ff3c332f>
    <TaxCatchAll xmlns="21eb8a1b-0838-4bbd-9a69-104b6bb2761c" xsi:nil="true"/>
  </documentManagement>
</p:properties>
</file>

<file path=customXml/itemProps1.xml><?xml version="1.0" encoding="utf-8"?>
<ds:datastoreItem xmlns:ds="http://schemas.openxmlformats.org/officeDocument/2006/customXml" ds:itemID="{9C29B910-6950-40F1-9D8D-3ADB3F54D4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7C82E5-9345-4A00-B61D-AE8795B697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1bba30-3272-4306-8558-3e4a2c1822a4"/>
    <ds:schemaRef ds:uri="21eb8a1b-0838-4bbd-9a69-104b6bb276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D11B384-99D7-4384-9164-97909D580F7F}">
  <ds:schemaRefs>
    <ds:schemaRef ds:uri="http://schemas.microsoft.com/office/2006/metadata/properties"/>
    <ds:schemaRef ds:uri="http://schemas.microsoft.com/office/infopath/2007/PartnerControls"/>
    <ds:schemaRef ds:uri="981bba30-3272-4306-8558-3e4a2c1822a4"/>
    <ds:schemaRef ds:uri="21eb8a1b-0838-4bbd-9a69-104b6bb2761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aaamemo</Template>
  <TotalTime>1</TotalTime>
  <Pages>1</Pages>
  <Words>139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Bs.Teresia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Norbert Klok</dc:creator>
  <cp:keywords/>
  <cp:lastModifiedBy>Erkel - Broeks, Lianne</cp:lastModifiedBy>
  <cp:revision>5</cp:revision>
  <cp:lastPrinted>2004-10-21T07:48:00Z</cp:lastPrinted>
  <dcterms:created xsi:type="dcterms:W3CDTF">2025-06-11T09:34:00Z</dcterms:created>
  <dcterms:modified xsi:type="dcterms:W3CDTF">2025-12-15T13:51:00Z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0x010100ED68B198BC32754A8E7B73C7F47E10BE</vt:lpwstr>
  </property>
  <property fmtid="{D5CDD505-2E9C-101B-9397-08002B2CF9AE}" pid="3" name="MediaServiceImageTags">
    <vt:lpwstr/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  <property fmtid="{D5CDD505-2E9C-101B-9397-08002B2CF9AE}" pid="10" name="GUID">
    <vt:lpwstr>11b7a8e8-7d67-4741-853f-b31001c4784d</vt:lpwstr>
  </property>
  <property fmtid="{D5CDD505-2E9C-101B-9397-08002B2CF9AE}" pid="11" name="SharedWithUsers">
    <vt:lpwstr/>
  </property>
</Properties>
</file>